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B1576" w14:textId="77777777" w:rsidR="00A02C9B" w:rsidRPr="00043416" w:rsidRDefault="00A02C9B" w:rsidP="004E0108">
      <w:pPr>
        <w:autoSpaceDE w:val="0"/>
        <w:autoSpaceDN w:val="0"/>
        <w:adjustRightInd w:val="0"/>
        <w:spacing w:line="360" w:lineRule="auto"/>
        <w:jc w:val="both"/>
        <w:rPr>
          <w:bCs/>
          <w:lang w:val="ro-RO"/>
        </w:rPr>
      </w:pPr>
    </w:p>
    <w:p w14:paraId="44331F24" w14:textId="77777777" w:rsidR="00A02C9B" w:rsidRPr="00043416" w:rsidRDefault="00A02C9B" w:rsidP="004E0108">
      <w:pPr>
        <w:autoSpaceDE w:val="0"/>
        <w:autoSpaceDN w:val="0"/>
        <w:adjustRightInd w:val="0"/>
        <w:spacing w:line="360" w:lineRule="auto"/>
        <w:jc w:val="both"/>
        <w:rPr>
          <w:bCs/>
          <w:lang w:val="ro-RO"/>
        </w:rPr>
      </w:pPr>
    </w:p>
    <w:p w14:paraId="120D9A68" w14:textId="4CAC666A" w:rsidR="00480D41" w:rsidRPr="00043416" w:rsidRDefault="0031189B" w:rsidP="00C85DB7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HOTĂRÂREA nr.   </w:t>
      </w:r>
      <w:r w:rsidR="00652F88">
        <w:rPr>
          <w:b/>
          <w:bCs/>
          <w:lang w:val="ro-RO"/>
        </w:rPr>
        <w:t>5</w:t>
      </w:r>
      <w:r w:rsidR="00702F8E" w:rsidRPr="00280978">
        <w:rPr>
          <w:b/>
          <w:bCs/>
          <w:vertAlign w:val="superscript"/>
          <w:lang w:val="ro-RO"/>
        </w:rPr>
        <w:t>1</w:t>
      </w:r>
      <w:r w:rsidR="00652F88">
        <w:rPr>
          <w:b/>
          <w:bCs/>
          <w:lang w:val="ro-RO"/>
        </w:rPr>
        <w:t xml:space="preserve"> </w:t>
      </w:r>
      <w:r w:rsidR="00547C20">
        <w:rPr>
          <w:b/>
          <w:bCs/>
          <w:lang w:val="ro-RO"/>
        </w:rPr>
        <w:t xml:space="preserve"> din </w:t>
      </w:r>
      <w:r w:rsidR="00652F88">
        <w:rPr>
          <w:b/>
          <w:bCs/>
          <w:lang w:val="ro-RO"/>
        </w:rPr>
        <w:t>13.09.2024</w:t>
      </w:r>
    </w:p>
    <w:p w14:paraId="2EE9478C" w14:textId="7368148D" w:rsidR="00E63213" w:rsidRPr="00043416" w:rsidRDefault="007E2597" w:rsidP="00C85DB7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p</w:t>
      </w:r>
      <w:r w:rsidR="00480D41" w:rsidRPr="00043416">
        <w:rPr>
          <w:b/>
          <w:bCs/>
          <w:lang w:val="ro-RO"/>
        </w:rPr>
        <w:t xml:space="preserve">rivind </w:t>
      </w:r>
      <w:r w:rsidR="00571287" w:rsidRPr="00043416">
        <w:rPr>
          <w:b/>
          <w:bCs/>
          <w:lang w:val="ro-RO"/>
        </w:rPr>
        <w:t>constituirea Comisiei Paritare la nivel de unitate</w:t>
      </w:r>
    </w:p>
    <w:p w14:paraId="466A8F70" w14:textId="77777777" w:rsidR="004E0108" w:rsidRPr="00043416" w:rsidRDefault="004E0108" w:rsidP="004E0108">
      <w:pPr>
        <w:autoSpaceDE w:val="0"/>
        <w:autoSpaceDN w:val="0"/>
        <w:adjustRightInd w:val="0"/>
        <w:spacing w:line="360" w:lineRule="auto"/>
        <w:jc w:val="center"/>
        <w:rPr>
          <w:bCs/>
          <w:lang w:val="ro-RO"/>
        </w:rPr>
      </w:pPr>
    </w:p>
    <w:p w14:paraId="653D66DF" w14:textId="4E10DF03" w:rsidR="0049617B" w:rsidRDefault="004E0108" w:rsidP="0049617B">
      <w:pPr>
        <w:spacing w:line="360" w:lineRule="auto"/>
        <w:ind w:firstLine="720"/>
        <w:jc w:val="both"/>
      </w:pPr>
      <w:r w:rsidRPr="00043416">
        <w:rPr>
          <w:b/>
          <w:lang w:val="ro-RO"/>
        </w:rPr>
        <w:tab/>
      </w:r>
      <w:bookmarkStart w:id="0" w:name="_Hlk97023714"/>
      <w:r w:rsidR="00547C20" w:rsidRPr="00D866A2">
        <w:rPr>
          <w:lang w:val="ro-RO"/>
        </w:rPr>
        <w:t xml:space="preserve">Consiliul de administrație al </w:t>
      </w:r>
      <w:r w:rsidR="00547C20">
        <w:rPr>
          <w:lang w:val="ro-RO"/>
        </w:rPr>
        <w:t>ȘCOLII GIMNAZIALE CĂRPINIȘ</w:t>
      </w:r>
      <w:r w:rsidR="00547C20" w:rsidRPr="00D866A2">
        <w:rPr>
          <w:lang w:val="ro-RO"/>
        </w:rPr>
        <w:t xml:space="preserve">, </w:t>
      </w:r>
      <w:r w:rsidR="00547C20">
        <w:rPr>
          <w:lang w:val="ro-RO"/>
        </w:rPr>
        <w:t>constituit prin decizia nr 1 din 28.09.202</w:t>
      </w:r>
      <w:r w:rsidR="00280978">
        <w:rPr>
          <w:lang w:val="ro-RO"/>
        </w:rPr>
        <w:t>3</w:t>
      </w:r>
      <w:r w:rsidR="00547C20">
        <w:rPr>
          <w:lang w:val="ro-RO"/>
        </w:rPr>
        <w:t xml:space="preserve">, </w:t>
      </w:r>
      <w:r w:rsidR="00547C20" w:rsidRPr="00D866A2">
        <w:rPr>
          <w:lang w:val="ro-RO"/>
        </w:rPr>
        <w:t xml:space="preserve">întrunit </w:t>
      </w:r>
      <w:r w:rsidR="00547C20">
        <w:rPr>
          <w:lang w:val="ro-RO"/>
        </w:rPr>
        <w:t>î</w:t>
      </w:r>
      <w:r w:rsidR="00547C20" w:rsidRPr="00D866A2">
        <w:rPr>
          <w:lang w:val="ro-RO"/>
        </w:rPr>
        <w:t xml:space="preserve">n ședință </w:t>
      </w:r>
      <w:r w:rsidR="00547C20">
        <w:rPr>
          <w:lang w:val="ro-RO"/>
        </w:rPr>
        <w:t>î</w:t>
      </w:r>
      <w:r w:rsidR="00547C20" w:rsidRPr="00D866A2">
        <w:rPr>
          <w:lang w:val="ro-RO"/>
        </w:rPr>
        <w:t xml:space="preserve">n data de </w:t>
      </w:r>
      <w:bookmarkEnd w:id="0"/>
      <w:r w:rsidR="00EC68C7">
        <w:rPr>
          <w:lang w:val="ro-RO"/>
        </w:rPr>
        <w:t>13.09.2024</w:t>
      </w:r>
      <w:r w:rsidR="00547C20">
        <w:rPr>
          <w:lang w:val="ro-RO"/>
        </w:rPr>
        <w:t>,</w:t>
      </w:r>
    </w:p>
    <w:p w14:paraId="03505526" w14:textId="5DBE367E" w:rsidR="004E0108" w:rsidRPr="00043416" w:rsidRDefault="00043416" w:rsidP="00547C20">
      <w:pPr>
        <w:spacing w:before="240" w:after="240" w:line="360" w:lineRule="auto"/>
        <w:ind w:firstLine="720"/>
        <w:jc w:val="both"/>
        <w:rPr>
          <w:b/>
          <w:lang w:val="ro-RO"/>
        </w:rPr>
      </w:pPr>
      <w:r>
        <w:rPr>
          <w:b/>
          <w:lang w:val="ro-RO"/>
        </w:rPr>
        <w:t>Î</w:t>
      </w:r>
      <w:r w:rsidR="004E0108" w:rsidRPr="00043416">
        <w:rPr>
          <w:b/>
          <w:lang w:val="ro-RO"/>
        </w:rPr>
        <w:t>n temeiul:</w:t>
      </w:r>
    </w:p>
    <w:p w14:paraId="3BDF3619" w14:textId="3A65D5C8" w:rsidR="00915F15" w:rsidRPr="00043416" w:rsidRDefault="00915F15" w:rsidP="00C85DB7">
      <w:pPr>
        <w:spacing w:line="360" w:lineRule="auto"/>
        <w:jc w:val="both"/>
        <w:rPr>
          <w:lang w:val="ro-RO"/>
        </w:rPr>
      </w:pPr>
      <w:r w:rsidRPr="00043416">
        <w:rPr>
          <w:lang w:val="ro-RO"/>
        </w:rPr>
        <w:t>- Ordinului nr. 600</w:t>
      </w:r>
      <w:r w:rsidR="00A7313B">
        <w:rPr>
          <w:lang w:val="ro-RO"/>
        </w:rPr>
        <w:t>/</w:t>
      </w:r>
      <w:r w:rsidRPr="00043416">
        <w:rPr>
          <w:lang w:val="ro-RO"/>
        </w:rPr>
        <w:t>2018 al Secretarului General al Guvernului pentru aprobarea Codului controlului intern/managerial al entităţilor publice;</w:t>
      </w:r>
    </w:p>
    <w:p w14:paraId="7D2B3142" w14:textId="276E8211" w:rsidR="00915F15" w:rsidRPr="00043416" w:rsidRDefault="00C85DB7" w:rsidP="00C85DB7">
      <w:pPr>
        <w:spacing w:line="360" w:lineRule="auto"/>
        <w:jc w:val="both"/>
        <w:rPr>
          <w:lang w:val="ro-RO"/>
        </w:rPr>
      </w:pPr>
      <w:r>
        <w:rPr>
          <w:lang w:val="ro-RO"/>
        </w:rPr>
        <w:t>- A</w:t>
      </w:r>
      <w:r w:rsidR="00915F15" w:rsidRPr="00043416">
        <w:rPr>
          <w:lang w:val="ro-RO"/>
        </w:rPr>
        <w:t xml:space="preserve">rt. </w:t>
      </w:r>
      <w:r w:rsidR="0031189B">
        <w:rPr>
          <w:lang w:val="ro-RO"/>
        </w:rPr>
        <w:t>195</w:t>
      </w:r>
      <w:r w:rsidR="0031189B" w:rsidRPr="00043416">
        <w:rPr>
          <w:lang w:val="ro-RO"/>
        </w:rPr>
        <w:t xml:space="preserve"> din Legea </w:t>
      </w:r>
      <w:r w:rsidR="0031189B">
        <w:rPr>
          <w:lang w:val="ro-RO"/>
        </w:rPr>
        <w:t>Învățământului Preuniversitar nr. 198 din 04.07.2023.</w:t>
      </w:r>
    </w:p>
    <w:p w14:paraId="7D0DB034" w14:textId="52990CA1" w:rsidR="00631EDC" w:rsidRPr="00043416" w:rsidRDefault="00043416" w:rsidP="00547C20">
      <w:pPr>
        <w:spacing w:before="240" w:after="240" w:line="360" w:lineRule="auto"/>
        <w:ind w:firstLine="720"/>
        <w:jc w:val="both"/>
        <w:rPr>
          <w:b/>
          <w:lang w:val="ro-RO"/>
        </w:rPr>
      </w:pPr>
      <w:r>
        <w:rPr>
          <w:b/>
          <w:lang w:val="ro-RO"/>
        </w:rPr>
        <w:t>A</w:t>
      </w:r>
      <w:r w:rsidR="004E0108" w:rsidRPr="00043416">
        <w:rPr>
          <w:b/>
          <w:lang w:val="ro-RO"/>
        </w:rPr>
        <w:t>vând în vedere prevederile:</w:t>
      </w:r>
    </w:p>
    <w:p w14:paraId="529744BD" w14:textId="2ACAA991" w:rsidR="00FE23C2" w:rsidRDefault="00FE23C2" w:rsidP="00C85DB7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FE23C2">
        <w:rPr>
          <w:lang w:val="ro-RO"/>
        </w:rPr>
        <w:t xml:space="preserve">- Contractul Colectiv de Muncă Unic la Nivel de Sector de Activitate Învățământ Preuniversitar nr. </w:t>
      </w:r>
      <w:r w:rsidR="0031189B">
        <w:rPr>
          <w:lang w:val="ro-RO"/>
        </w:rPr>
        <w:t>1199</w:t>
      </w:r>
      <w:r w:rsidRPr="00FE23C2">
        <w:rPr>
          <w:lang w:val="ro-RO"/>
        </w:rPr>
        <w:t xml:space="preserve"> din data de </w:t>
      </w:r>
      <w:r w:rsidR="0031189B">
        <w:rPr>
          <w:lang w:val="ro-RO"/>
        </w:rPr>
        <w:t>05.07.2023</w:t>
      </w:r>
      <w:r w:rsidRPr="00FE23C2">
        <w:rPr>
          <w:lang w:val="ro-RO"/>
        </w:rPr>
        <w:t>;</w:t>
      </w:r>
    </w:p>
    <w:p w14:paraId="1F27FF3B" w14:textId="7D4170F4" w:rsidR="0009065A" w:rsidRPr="00043416" w:rsidRDefault="00797922" w:rsidP="00C85DB7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043416">
        <w:rPr>
          <w:lang w:val="ro-RO"/>
        </w:rPr>
        <w:t xml:space="preserve">- </w:t>
      </w:r>
      <w:r w:rsidR="00781970">
        <w:rPr>
          <w:lang w:val="ro-RO"/>
        </w:rPr>
        <w:t>Legii – c</w:t>
      </w:r>
      <w:r w:rsidR="00781970" w:rsidRPr="00781970">
        <w:rPr>
          <w:lang w:val="ro-RO"/>
        </w:rPr>
        <w:t>adru nr. 153/2017 privind salarizarea personalului plătit din fonduri publice</w:t>
      </w:r>
      <w:r w:rsidR="0009065A" w:rsidRPr="00043416">
        <w:rPr>
          <w:lang w:val="ro-RO"/>
        </w:rPr>
        <w:t>;</w:t>
      </w:r>
    </w:p>
    <w:p w14:paraId="5C774283" w14:textId="2E23C86C" w:rsidR="0009065A" w:rsidRPr="00043416" w:rsidRDefault="00797922" w:rsidP="00C85DB7">
      <w:pPr>
        <w:spacing w:line="360" w:lineRule="auto"/>
        <w:jc w:val="both"/>
        <w:rPr>
          <w:lang w:val="ro-RO"/>
        </w:rPr>
      </w:pPr>
      <w:r w:rsidRPr="00043416">
        <w:rPr>
          <w:lang w:val="ro-RO"/>
        </w:rPr>
        <w:t xml:space="preserve">- </w:t>
      </w:r>
      <w:r w:rsidR="0009065A" w:rsidRPr="00043416">
        <w:rPr>
          <w:lang w:val="ro-RO"/>
        </w:rPr>
        <w:t>Leg</w:t>
      </w:r>
      <w:r w:rsidR="0031189B">
        <w:rPr>
          <w:lang w:val="ro-RO"/>
        </w:rPr>
        <w:t>ii</w:t>
      </w:r>
      <w:r w:rsidR="0009065A" w:rsidRPr="00043416">
        <w:rPr>
          <w:lang w:val="ro-RO"/>
        </w:rPr>
        <w:t xml:space="preserve"> </w:t>
      </w:r>
      <w:r w:rsidR="0031189B">
        <w:rPr>
          <w:lang w:val="ro-RO"/>
        </w:rPr>
        <w:t>Învățământului Preuniversitar nr. 198 din 04.07.2023</w:t>
      </w:r>
      <w:r w:rsidR="004E0108" w:rsidRPr="00043416">
        <w:rPr>
          <w:lang w:val="ro-RO"/>
        </w:rPr>
        <w:t>;</w:t>
      </w:r>
    </w:p>
    <w:p w14:paraId="663F91C0" w14:textId="40CC40BC" w:rsidR="004A06E7" w:rsidRPr="00043416" w:rsidRDefault="00797922" w:rsidP="00C85DB7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 w:rsidRPr="00043416">
        <w:rPr>
          <w:lang w:val="ro-RO"/>
        </w:rPr>
        <w:t xml:space="preserve">- </w:t>
      </w:r>
      <w:r w:rsidR="004A06E7" w:rsidRPr="00043416">
        <w:rPr>
          <w:lang w:val="ro-RO"/>
        </w:rPr>
        <w:t xml:space="preserve">Legii nr. </w:t>
      </w:r>
      <w:r w:rsidR="0031189B">
        <w:rPr>
          <w:lang w:val="ro-RO"/>
        </w:rPr>
        <w:t>153/2017 actualizată la 2023</w:t>
      </w:r>
      <w:r w:rsidR="004A06E7" w:rsidRPr="00043416">
        <w:rPr>
          <w:lang w:val="ro-RO"/>
        </w:rPr>
        <w:t xml:space="preserve"> privind încadrarea şi salarizarea în anul 20</w:t>
      </w:r>
      <w:r w:rsidR="0031189B">
        <w:rPr>
          <w:lang w:val="ro-RO"/>
        </w:rPr>
        <w:t>23</w:t>
      </w:r>
      <w:r w:rsidR="004A06E7" w:rsidRPr="00043416">
        <w:rPr>
          <w:lang w:val="ro-RO"/>
        </w:rPr>
        <w:t xml:space="preserve"> a personalului didactic şi didactic auxiliar din învăţământ</w:t>
      </w:r>
      <w:r w:rsidR="00B23048">
        <w:rPr>
          <w:lang w:val="ro-RO"/>
        </w:rPr>
        <w:t xml:space="preserve">, </w:t>
      </w:r>
      <w:r w:rsidR="00B23048" w:rsidRPr="00B23048">
        <w:rPr>
          <w:lang w:val="ro-RO"/>
        </w:rPr>
        <w:t>cu modificările ulterioare</w:t>
      </w:r>
      <w:r w:rsidR="004E0108" w:rsidRPr="00043416">
        <w:rPr>
          <w:lang w:val="ro-RO"/>
        </w:rPr>
        <w:t>;</w:t>
      </w:r>
    </w:p>
    <w:p w14:paraId="2FC75DC0" w14:textId="7DBE4D79" w:rsidR="00F137CE" w:rsidRPr="00043416" w:rsidRDefault="00797922" w:rsidP="00C85DB7">
      <w:pPr>
        <w:spacing w:line="360" w:lineRule="auto"/>
        <w:jc w:val="both"/>
        <w:rPr>
          <w:lang w:val="ro-RO"/>
        </w:rPr>
      </w:pPr>
      <w:r w:rsidRPr="00043416">
        <w:rPr>
          <w:lang w:val="ro-RO"/>
        </w:rPr>
        <w:t xml:space="preserve">- </w:t>
      </w:r>
      <w:r w:rsidR="00F137CE" w:rsidRPr="00043416">
        <w:rPr>
          <w:lang w:val="ro-RO"/>
        </w:rPr>
        <w:t>Leg</w:t>
      </w:r>
      <w:r w:rsidR="0031189B">
        <w:rPr>
          <w:lang w:val="ro-RO"/>
        </w:rPr>
        <w:t>ii</w:t>
      </w:r>
      <w:r w:rsidR="00F137CE" w:rsidRPr="00043416">
        <w:rPr>
          <w:lang w:val="ro-RO"/>
        </w:rPr>
        <w:t xml:space="preserve"> nr.</w:t>
      </w:r>
      <w:r w:rsidR="0089789A">
        <w:rPr>
          <w:lang w:val="ro-RO"/>
        </w:rPr>
        <w:t xml:space="preserve"> </w:t>
      </w:r>
      <w:r w:rsidR="00F137CE" w:rsidRPr="00043416">
        <w:rPr>
          <w:lang w:val="ro-RO"/>
        </w:rPr>
        <w:t>53/2003 – Codul muncii</w:t>
      </w:r>
      <w:r w:rsidR="0089789A">
        <w:rPr>
          <w:lang w:val="ro-RO"/>
        </w:rPr>
        <w:t>,</w:t>
      </w:r>
      <w:r w:rsidR="00F137CE" w:rsidRPr="00043416">
        <w:rPr>
          <w:lang w:val="ro-RO"/>
        </w:rPr>
        <w:t xml:space="preserve"> cu modificările şi completările ulterioare</w:t>
      </w:r>
      <w:r w:rsidR="004E0108" w:rsidRPr="00043416">
        <w:rPr>
          <w:lang w:val="ro-RO"/>
        </w:rPr>
        <w:t>;</w:t>
      </w:r>
    </w:p>
    <w:p w14:paraId="0E6450EA" w14:textId="21053EC3" w:rsidR="004E0108" w:rsidRPr="00043416" w:rsidRDefault="00797922" w:rsidP="00C85DB7">
      <w:pPr>
        <w:spacing w:line="360" w:lineRule="auto"/>
        <w:jc w:val="both"/>
        <w:rPr>
          <w:lang w:val="ro-RO"/>
        </w:rPr>
      </w:pPr>
      <w:r w:rsidRPr="00043416">
        <w:rPr>
          <w:lang w:val="ro-RO"/>
        </w:rPr>
        <w:t xml:space="preserve">- </w:t>
      </w:r>
      <w:r w:rsidR="004E0108" w:rsidRPr="00043416">
        <w:rPr>
          <w:lang w:val="ro-RO"/>
        </w:rPr>
        <w:t xml:space="preserve">Propunerea liderului de sindicat </w:t>
      </w:r>
      <w:r w:rsidR="0049617B">
        <w:rPr>
          <w:lang w:val="ro-RO"/>
        </w:rPr>
        <w:t>Lăcătușu Monica Lavinia</w:t>
      </w:r>
      <w:r w:rsidR="004E0108" w:rsidRPr="00043416">
        <w:rPr>
          <w:lang w:val="ro-RO"/>
        </w:rPr>
        <w:t>, privind constituirea Comisiei Paritare la nivel de unitate;</w:t>
      </w:r>
    </w:p>
    <w:p w14:paraId="461B3E7A" w14:textId="298DDBC2" w:rsidR="00F6454E" w:rsidRDefault="00547C20" w:rsidP="00C85DB7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HOTĂRĂȘTE</w:t>
      </w:r>
      <w:r w:rsidR="00F6454E" w:rsidRPr="00797922">
        <w:rPr>
          <w:b/>
          <w:lang w:val="ro-RO"/>
        </w:rPr>
        <w:t>:</w:t>
      </w:r>
    </w:p>
    <w:p w14:paraId="42345879" w14:textId="77777777" w:rsidR="00547C20" w:rsidRDefault="00547C20" w:rsidP="00C85DB7">
      <w:pPr>
        <w:spacing w:line="360" w:lineRule="auto"/>
        <w:jc w:val="center"/>
        <w:rPr>
          <w:b/>
          <w:lang w:val="ro-RO"/>
        </w:rPr>
      </w:pPr>
    </w:p>
    <w:p w14:paraId="1E389A60" w14:textId="2C316707" w:rsidR="007F20E8" w:rsidRPr="00043416" w:rsidRDefault="00F6454E" w:rsidP="00C85DB7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781970">
        <w:rPr>
          <w:b/>
          <w:lang w:val="ro-RO"/>
        </w:rPr>
        <w:t>Art.</w:t>
      </w:r>
      <w:r w:rsidR="00781970" w:rsidRPr="00781970">
        <w:rPr>
          <w:b/>
          <w:lang w:val="ro-RO"/>
        </w:rPr>
        <w:t xml:space="preserve"> 1.</w:t>
      </w:r>
      <w:r w:rsidR="00781970">
        <w:rPr>
          <w:lang w:val="ro-RO"/>
        </w:rPr>
        <w:t xml:space="preserve"> </w:t>
      </w:r>
      <w:r w:rsidR="00017411" w:rsidRPr="00043416">
        <w:rPr>
          <w:lang w:val="ro-RO"/>
        </w:rPr>
        <w:t xml:space="preserve">Se </w:t>
      </w:r>
      <w:r w:rsidR="00547C20">
        <w:rPr>
          <w:lang w:val="ro-RO"/>
        </w:rPr>
        <w:t xml:space="preserve">aprobă </w:t>
      </w:r>
      <w:r w:rsidR="00017411" w:rsidRPr="00043416">
        <w:rPr>
          <w:lang w:val="ro-RO"/>
        </w:rPr>
        <w:t>constitui</w:t>
      </w:r>
      <w:r w:rsidR="00547C20">
        <w:rPr>
          <w:lang w:val="ro-RO"/>
        </w:rPr>
        <w:t>r</w:t>
      </w:r>
      <w:r w:rsidR="00017411" w:rsidRPr="00043416">
        <w:rPr>
          <w:lang w:val="ro-RO"/>
        </w:rPr>
        <w:t>e</w:t>
      </w:r>
      <w:r w:rsidR="00547C20">
        <w:rPr>
          <w:lang w:val="ro-RO"/>
        </w:rPr>
        <w:t>a</w:t>
      </w:r>
      <w:r w:rsidR="00017411" w:rsidRPr="00043416">
        <w:rPr>
          <w:lang w:val="ro-RO"/>
        </w:rPr>
        <w:t xml:space="preserve"> </w:t>
      </w:r>
      <w:r w:rsidR="0057429D" w:rsidRPr="00B72582">
        <w:rPr>
          <w:b/>
          <w:lang w:val="ro-RO"/>
        </w:rPr>
        <w:t>C</w:t>
      </w:r>
      <w:r w:rsidR="00017411" w:rsidRPr="00B72582">
        <w:rPr>
          <w:b/>
          <w:lang w:val="ro-RO"/>
        </w:rPr>
        <w:t>omisi</w:t>
      </w:r>
      <w:r w:rsidR="00547C20">
        <w:rPr>
          <w:b/>
          <w:lang w:val="ro-RO"/>
        </w:rPr>
        <w:t>ei</w:t>
      </w:r>
      <w:r w:rsidR="00017411" w:rsidRPr="00B72582">
        <w:rPr>
          <w:b/>
          <w:lang w:val="ro-RO"/>
        </w:rPr>
        <w:t xml:space="preserve"> </w:t>
      </w:r>
      <w:r w:rsidR="0057429D" w:rsidRPr="00B72582">
        <w:rPr>
          <w:b/>
          <w:lang w:val="ro-RO"/>
        </w:rPr>
        <w:t>P</w:t>
      </w:r>
      <w:r w:rsidR="00017411" w:rsidRPr="00B72582">
        <w:rPr>
          <w:b/>
          <w:lang w:val="ro-RO"/>
        </w:rPr>
        <w:t>aritar</w:t>
      </w:r>
      <w:r w:rsidR="00547C20">
        <w:rPr>
          <w:b/>
          <w:lang w:val="ro-RO"/>
        </w:rPr>
        <w:t>e</w:t>
      </w:r>
      <w:r w:rsidR="00017411" w:rsidRPr="00B72582">
        <w:rPr>
          <w:b/>
          <w:lang w:val="ro-RO"/>
        </w:rPr>
        <w:t xml:space="preserve"> la nivel de unitate de </w:t>
      </w:r>
      <w:r w:rsidR="0015777E" w:rsidRPr="00B72582">
        <w:rPr>
          <w:b/>
          <w:lang w:val="ro-RO"/>
        </w:rPr>
        <w:t>învățământ</w:t>
      </w:r>
      <w:r w:rsidR="00017411" w:rsidRPr="00043416">
        <w:rPr>
          <w:lang w:val="ro-RO"/>
        </w:rPr>
        <w:t xml:space="preserve"> în următoarea </w:t>
      </w:r>
      <w:r w:rsidR="00BC6BF6" w:rsidRPr="00043416">
        <w:rPr>
          <w:lang w:val="ro-RO"/>
        </w:rPr>
        <w:t>componență</w:t>
      </w:r>
      <w:r w:rsidR="00017411" w:rsidRPr="00043416">
        <w:rPr>
          <w:lang w:val="ro-RO"/>
        </w:rPr>
        <w:t xml:space="preserve">: </w:t>
      </w:r>
    </w:p>
    <w:p w14:paraId="7E012CDC" w14:textId="344F0686" w:rsidR="0031189B" w:rsidRDefault="0031189B" w:rsidP="0031189B">
      <w:pPr>
        <w:autoSpaceDE w:val="0"/>
        <w:autoSpaceDN w:val="0"/>
        <w:adjustRightInd w:val="0"/>
        <w:spacing w:line="360" w:lineRule="auto"/>
        <w:ind w:left="540"/>
        <w:rPr>
          <w:bCs/>
          <w:lang w:val="ro-RO"/>
        </w:rPr>
      </w:pPr>
      <w:r w:rsidRPr="00043416">
        <w:rPr>
          <w:b/>
          <w:bCs/>
          <w:lang w:val="ro-RO"/>
        </w:rPr>
        <w:t xml:space="preserve">- </w:t>
      </w:r>
      <w:r w:rsidRPr="00043416">
        <w:rPr>
          <w:bCs/>
          <w:lang w:val="ro-RO"/>
        </w:rPr>
        <w:t xml:space="preserve">Prof. </w:t>
      </w:r>
      <w:r w:rsidR="00EC68C7">
        <w:rPr>
          <w:bCs/>
          <w:lang w:val="ro-RO"/>
        </w:rPr>
        <w:t>Tiriplica Andreea</w:t>
      </w:r>
      <w:r>
        <w:rPr>
          <w:bCs/>
          <w:lang w:val="ro-RO"/>
        </w:rPr>
        <w:t xml:space="preserve"> – membru;</w:t>
      </w:r>
    </w:p>
    <w:p w14:paraId="0E22E1FF" w14:textId="4BB7D6C5" w:rsidR="0031189B" w:rsidRDefault="0031189B" w:rsidP="0031189B">
      <w:pPr>
        <w:autoSpaceDE w:val="0"/>
        <w:autoSpaceDN w:val="0"/>
        <w:adjustRightInd w:val="0"/>
        <w:spacing w:line="360" w:lineRule="auto"/>
        <w:ind w:left="540"/>
        <w:rPr>
          <w:bCs/>
          <w:lang w:val="ro-RO"/>
        </w:rPr>
      </w:pPr>
      <w:r>
        <w:rPr>
          <w:b/>
          <w:bCs/>
          <w:lang w:val="ro-RO"/>
        </w:rPr>
        <w:t>-</w:t>
      </w:r>
      <w:r>
        <w:rPr>
          <w:bCs/>
          <w:lang w:val="ro-RO"/>
        </w:rPr>
        <w:t xml:space="preserve">Prof. </w:t>
      </w:r>
      <w:r w:rsidR="00EC68C7">
        <w:rPr>
          <w:lang w:val="ro-RO"/>
        </w:rPr>
        <w:t>Dogaru Maria Mirabela</w:t>
      </w:r>
      <w:r>
        <w:rPr>
          <w:bCs/>
          <w:lang w:val="ro-RO"/>
        </w:rPr>
        <w:t xml:space="preserve"> – membru;</w:t>
      </w:r>
    </w:p>
    <w:p w14:paraId="6B44A0AB" w14:textId="77777777" w:rsidR="0031189B" w:rsidRDefault="0031189B" w:rsidP="0031189B">
      <w:pPr>
        <w:autoSpaceDE w:val="0"/>
        <w:autoSpaceDN w:val="0"/>
        <w:adjustRightInd w:val="0"/>
        <w:spacing w:line="360" w:lineRule="auto"/>
        <w:ind w:left="540"/>
        <w:rPr>
          <w:lang w:val="ro-RO"/>
        </w:rPr>
      </w:pPr>
      <w:r w:rsidRPr="00043416">
        <w:rPr>
          <w:lang w:val="ro-RO"/>
        </w:rPr>
        <w:t xml:space="preserve">- Prof. </w:t>
      </w:r>
      <w:r>
        <w:rPr>
          <w:bCs/>
          <w:lang w:val="ro-RO"/>
        </w:rPr>
        <w:t>Lăcătușu Monica Lavinia</w:t>
      </w:r>
      <w:r w:rsidRPr="00043416">
        <w:rPr>
          <w:bCs/>
          <w:lang w:val="ro-RO"/>
        </w:rPr>
        <w:t xml:space="preserve"> </w:t>
      </w:r>
      <w:r w:rsidRPr="00043416">
        <w:rPr>
          <w:lang w:val="ro-RO"/>
        </w:rPr>
        <w:t xml:space="preserve">- lider sindical </w:t>
      </w:r>
      <w:r>
        <w:rPr>
          <w:lang w:val="ro-RO"/>
        </w:rPr>
        <w:t xml:space="preserve">FSLI </w:t>
      </w:r>
      <w:r w:rsidRPr="00043416">
        <w:rPr>
          <w:lang w:val="ro-RO"/>
        </w:rPr>
        <w:t>la nivel de unitate</w:t>
      </w:r>
      <w:r>
        <w:rPr>
          <w:lang w:val="ro-RO"/>
        </w:rPr>
        <w:t>;</w:t>
      </w:r>
    </w:p>
    <w:p w14:paraId="42D4A054" w14:textId="77777777" w:rsidR="0031189B" w:rsidRDefault="0031189B" w:rsidP="0031189B">
      <w:pPr>
        <w:autoSpaceDE w:val="0"/>
        <w:autoSpaceDN w:val="0"/>
        <w:adjustRightInd w:val="0"/>
        <w:spacing w:line="360" w:lineRule="auto"/>
        <w:ind w:left="540"/>
        <w:rPr>
          <w:lang w:val="ro-RO"/>
        </w:rPr>
      </w:pPr>
      <w:r>
        <w:rPr>
          <w:lang w:val="ro-RO"/>
        </w:rPr>
        <w:t xml:space="preserve">- Prof. Popescu Elena </w:t>
      </w:r>
      <w:r>
        <w:rPr>
          <w:bCs/>
          <w:lang w:val="ro-RO"/>
        </w:rPr>
        <w:t>– reprezentant sindicat FSLI la nivelul unității;</w:t>
      </w:r>
    </w:p>
    <w:p w14:paraId="7217990B" w14:textId="77777777" w:rsidR="0031189B" w:rsidRPr="00043416" w:rsidRDefault="0031189B" w:rsidP="0031189B">
      <w:pPr>
        <w:autoSpaceDE w:val="0"/>
        <w:autoSpaceDN w:val="0"/>
        <w:adjustRightInd w:val="0"/>
        <w:spacing w:line="360" w:lineRule="auto"/>
        <w:ind w:left="540"/>
        <w:rPr>
          <w:lang w:val="ro-RO"/>
        </w:rPr>
      </w:pPr>
      <w:r w:rsidRPr="00043416">
        <w:rPr>
          <w:lang w:val="ro-RO"/>
        </w:rPr>
        <w:t xml:space="preserve">- </w:t>
      </w:r>
      <w:r>
        <w:rPr>
          <w:lang w:val="ro-RO"/>
        </w:rPr>
        <w:t xml:space="preserve">Prof. </w:t>
      </w:r>
      <w:r>
        <w:rPr>
          <w:bCs/>
          <w:lang w:val="ro-RO"/>
        </w:rPr>
        <w:t xml:space="preserve">Popica Iuliana – reprezentant sindicat FSLI la nivelul unității – </w:t>
      </w:r>
      <w:r>
        <w:rPr>
          <w:lang w:val="ro-RO"/>
        </w:rPr>
        <w:t>secretar.</w:t>
      </w:r>
    </w:p>
    <w:p w14:paraId="09572D4A" w14:textId="269BA6C7" w:rsidR="0057429D" w:rsidRPr="00043416" w:rsidRDefault="007E29F2" w:rsidP="00C85DB7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781970">
        <w:rPr>
          <w:b/>
          <w:lang w:val="ro-RO"/>
        </w:rPr>
        <w:lastRenderedPageBreak/>
        <w:t>Art.</w:t>
      </w:r>
      <w:r w:rsidR="00781970">
        <w:rPr>
          <w:b/>
          <w:lang w:val="ro-RO"/>
        </w:rPr>
        <w:t xml:space="preserve"> </w:t>
      </w:r>
      <w:r w:rsidR="00680F50" w:rsidRPr="00781970">
        <w:rPr>
          <w:b/>
          <w:lang w:val="ro-RO"/>
        </w:rPr>
        <w:t>2</w:t>
      </w:r>
      <w:r w:rsidR="00781970">
        <w:rPr>
          <w:b/>
          <w:lang w:val="ro-RO"/>
        </w:rPr>
        <w:t>.</w:t>
      </w:r>
      <w:r w:rsidRPr="00043416">
        <w:rPr>
          <w:lang w:val="ro-RO"/>
        </w:rPr>
        <w:t xml:space="preserve"> </w:t>
      </w:r>
      <w:r w:rsidR="00BE44F4" w:rsidRPr="00043416">
        <w:rPr>
          <w:lang w:val="ro-RO"/>
        </w:rPr>
        <w:t>Activitatea şi</w:t>
      </w:r>
      <w:r w:rsidR="00986ECA" w:rsidRPr="00043416">
        <w:rPr>
          <w:lang w:val="ro-RO"/>
        </w:rPr>
        <w:t xml:space="preserve"> atribuţiile </w:t>
      </w:r>
      <w:r w:rsidR="00BE44F4" w:rsidRPr="00043416">
        <w:rPr>
          <w:lang w:val="ro-RO"/>
        </w:rPr>
        <w:t xml:space="preserve">Comisiei Paritare la nivel de unitate sunt </w:t>
      </w:r>
      <w:r w:rsidR="00986ECA" w:rsidRPr="00043416">
        <w:rPr>
          <w:lang w:val="ro-RO"/>
        </w:rPr>
        <w:t xml:space="preserve">prevăzute </w:t>
      </w:r>
      <w:r w:rsidR="00BE44F4" w:rsidRPr="00043416">
        <w:rPr>
          <w:lang w:val="ro-RO"/>
        </w:rPr>
        <w:t xml:space="preserve">în Regulamentul de Organizare şi Funcţionare a Comisiei Paritare la nivelul </w:t>
      </w:r>
      <w:r w:rsidR="004E0108" w:rsidRPr="00043416">
        <w:rPr>
          <w:lang w:val="ro-RO"/>
        </w:rPr>
        <w:t>unităț</w:t>
      </w:r>
      <w:r w:rsidR="000E1CE0" w:rsidRPr="00043416">
        <w:rPr>
          <w:lang w:val="ro-RO"/>
        </w:rPr>
        <w:t xml:space="preserve">ii </w:t>
      </w:r>
      <w:r w:rsidR="00547C20">
        <w:rPr>
          <w:lang w:val="ro-RO"/>
        </w:rPr>
        <w:t>Școala Gimnazială Cărpiniș</w:t>
      </w:r>
      <w:r w:rsidR="00BE44F4" w:rsidRPr="00043416">
        <w:rPr>
          <w:lang w:val="ro-RO"/>
        </w:rPr>
        <w:t xml:space="preserve">, ce constituie anexă la prezenta </w:t>
      </w:r>
      <w:r w:rsidR="00547C20">
        <w:rPr>
          <w:lang w:val="ro-RO"/>
        </w:rPr>
        <w:t>hotărâre</w:t>
      </w:r>
      <w:r w:rsidR="00BE44F4" w:rsidRPr="00043416">
        <w:rPr>
          <w:lang w:val="ro-RO"/>
        </w:rPr>
        <w:t>.</w:t>
      </w:r>
    </w:p>
    <w:p w14:paraId="4CFA8244" w14:textId="1C04B210" w:rsidR="00547C20" w:rsidRPr="004061DA" w:rsidRDefault="00547C20" w:rsidP="00547C20">
      <w:pPr>
        <w:autoSpaceDE w:val="0"/>
        <w:autoSpaceDN w:val="0"/>
        <w:adjustRightInd w:val="0"/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 xml:space="preserve">      </w:t>
      </w:r>
      <w:r w:rsidR="00280978">
        <w:rPr>
          <w:b/>
          <w:lang w:val="ro-RO"/>
        </w:rPr>
        <w:t xml:space="preserve">      </w:t>
      </w:r>
      <w:r w:rsidRPr="004061DA">
        <w:rPr>
          <w:b/>
          <w:lang w:val="ro-RO"/>
        </w:rPr>
        <w:t xml:space="preserve">Art. 3 </w:t>
      </w:r>
      <w:r w:rsidRPr="004061DA">
        <w:rPr>
          <w:lang w:val="ro-RO"/>
        </w:rPr>
        <w:t>Cu ducerea la îndeplinire a prevederilor prezentei hotărâri se încredințează directorul unității de învățământ și compartimentul secretariat.</w:t>
      </w:r>
    </w:p>
    <w:p w14:paraId="41644B5C" w14:textId="77777777" w:rsidR="00547C20" w:rsidRPr="004061DA" w:rsidRDefault="00547C20" w:rsidP="00547C20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4061DA">
        <w:rPr>
          <w:b/>
          <w:lang w:val="ro-RO"/>
        </w:rPr>
        <w:t xml:space="preserve">Art. 4 </w:t>
      </w:r>
      <w:r w:rsidRPr="004061DA">
        <w:rPr>
          <w:lang w:val="ro-RO"/>
        </w:rPr>
        <w:t>Prezenta Hotărâre se înregistrează în registrul de evidență a hotărârilor C.A. și se păstrează la dosarul hotărârilor adoptate.</w:t>
      </w:r>
    </w:p>
    <w:p w14:paraId="14D0BFC3" w14:textId="2C1C73C9" w:rsidR="00547C20" w:rsidRDefault="00886520" w:rsidP="00547C20">
      <w:pPr>
        <w:ind w:firstLine="426"/>
        <w:jc w:val="both"/>
        <w:rPr>
          <w:b/>
          <w:color w:val="000000"/>
          <w:lang w:val="ro-RO"/>
        </w:rPr>
      </w:pPr>
      <w:r>
        <w:rPr>
          <w:color w:val="000000"/>
          <w:lang w:val="ro-RO"/>
        </w:rPr>
        <w:t xml:space="preserve"> </w:t>
      </w:r>
      <w:bookmarkStart w:id="1" w:name="_GoBack"/>
      <w:bookmarkEnd w:id="1"/>
    </w:p>
    <w:p w14:paraId="2759462D" w14:textId="77777777" w:rsidR="00547C20" w:rsidRDefault="00547C20" w:rsidP="00547C20">
      <w:pPr>
        <w:rPr>
          <w:b/>
          <w:color w:val="000000"/>
          <w:lang w:val="ro-RO"/>
        </w:rPr>
      </w:pPr>
    </w:p>
    <w:p w14:paraId="26E5F7E1" w14:textId="77777777" w:rsidR="00547C20" w:rsidRPr="00D866A2" w:rsidRDefault="00547C20" w:rsidP="00547C20">
      <w:pPr>
        <w:rPr>
          <w:b/>
          <w:color w:val="000000"/>
          <w:lang w:val="ro-RO"/>
        </w:rPr>
      </w:pPr>
      <w:r w:rsidRPr="00D866A2">
        <w:rPr>
          <w:b/>
          <w:color w:val="000000"/>
          <w:lang w:val="ro-RO"/>
        </w:rPr>
        <w:t xml:space="preserve">Președinte Consiliu de Administrație, </w:t>
      </w:r>
      <w:r w:rsidRPr="00D866A2">
        <w:rPr>
          <w:b/>
          <w:color w:val="000000"/>
          <w:lang w:val="ro-RO"/>
        </w:rPr>
        <w:tab/>
      </w:r>
      <w:r w:rsidRPr="00D866A2">
        <w:rPr>
          <w:b/>
          <w:color w:val="000000"/>
          <w:lang w:val="ro-RO"/>
        </w:rPr>
        <w:tab/>
      </w:r>
      <w:r w:rsidRPr="00D866A2">
        <w:rPr>
          <w:b/>
          <w:color w:val="000000"/>
          <w:lang w:val="ro-RO"/>
        </w:rPr>
        <w:tab/>
      </w:r>
      <w:r w:rsidRPr="00D866A2">
        <w:rPr>
          <w:b/>
          <w:color w:val="000000"/>
          <w:lang w:val="ro-RO"/>
        </w:rPr>
        <w:tab/>
        <w:t>Secretar,</w:t>
      </w:r>
    </w:p>
    <w:p w14:paraId="5F6329CF" w14:textId="77777777" w:rsidR="00547C20" w:rsidRDefault="00547C20" w:rsidP="00547C20">
      <w:pPr>
        <w:rPr>
          <w:color w:val="000000"/>
          <w:lang w:val="ro-RO"/>
        </w:rPr>
      </w:pPr>
      <w:r>
        <w:rPr>
          <w:color w:val="000000"/>
          <w:lang w:val="ro-RO"/>
        </w:rPr>
        <w:t xml:space="preserve">      prof.     </w:t>
      </w:r>
      <w:r w:rsidRPr="00D866A2">
        <w:rPr>
          <w:color w:val="000000"/>
          <w:lang w:val="ro-RO"/>
        </w:rPr>
        <w:tab/>
      </w:r>
      <w:r w:rsidRPr="00D866A2">
        <w:rPr>
          <w:color w:val="000000"/>
          <w:lang w:val="ro-RO"/>
        </w:rPr>
        <w:tab/>
      </w:r>
      <w:r>
        <w:rPr>
          <w:color w:val="000000"/>
          <w:lang w:val="ro-RO"/>
        </w:rPr>
        <w:t xml:space="preserve">                                                                    prof. înv. primar </w:t>
      </w:r>
    </w:p>
    <w:p w14:paraId="7A47D771" w14:textId="77777777" w:rsidR="00547C20" w:rsidRDefault="00547C20" w:rsidP="00547C20">
      <w:pPr>
        <w:rPr>
          <w:color w:val="000000"/>
          <w:lang w:val="ro-RO"/>
        </w:rPr>
      </w:pPr>
      <w:r>
        <w:rPr>
          <w:color w:val="000000"/>
          <w:lang w:val="ro-RO"/>
        </w:rPr>
        <w:t>Andrei Daniela Ioana                                                                 Catrinoiu-Țivlea Izvorela</w:t>
      </w:r>
    </w:p>
    <w:p w14:paraId="00F5B0B7" w14:textId="77777777" w:rsidR="00680F50" w:rsidRPr="00043416" w:rsidRDefault="00680F50" w:rsidP="004E0108">
      <w:pPr>
        <w:spacing w:line="360" w:lineRule="auto"/>
        <w:rPr>
          <w:lang w:val="ro-RO"/>
        </w:rPr>
      </w:pPr>
    </w:p>
    <w:p w14:paraId="6C88FAAD" w14:textId="77777777" w:rsidR="00D85FC7" w:rsidRPr="00043416" w:rsidRDefault="00D85FC7" w:rsidP="004E0108">
      <w:pPr>
        <w:spacing w:line="360" w:lineRule="auto"/>
        <w:rPr>
          <w:lang w:val="ro-RO"/>
        </w:rPr>
      </w:pPr>
    </w:p>
    <w:p w14:paraId="5E05A067" w14:textId="77777777" w:rsidR="002C1D62" w:rsidRPr="00043416" w:rsidRDefault="002C1D62" w:rsidP="004E0108">
      <w:pPr>
        <w:spacing w:line="360" w:lineRule="auto"/>
        <w:ind w:left="-630"/>
        <w:rPr>
          <w:lang w:val="ro-RO"/>
        </w:rPr>
      </w:pPr>
    </w:p>
    <w:p w14:paraId="18E787D5" w14:textId="77777777" w:rsidR="00A922E4" w:rsidRPr="00043416" w:rsidRDefault="00A922E4" w:rsidP="004E0108">
      <w:pPr>
        <w:spacing w:line="360" w:lineRule="auto"/>
        <w:ind w:left="-630"/>
        <w:rPr>
          <w:lang w:val="ro-RO"/>
        </w:rPr>
      </w:pPr>
    </w:p>
    <w:p w14:paraId="0552A5E3" w14:textId="77777777" w:rsidR="00A922E4" w:rsidRPr="00043416" w:rsidRDefault="00A922E4" w:rsidP="004E0108">
      <w:pPr>
        <w:spacing w:line="360" w:lineRule="auto"/>
        <w:ind w:left="-630"/>
        <w:rPr>
          <w:lang w:val="ro-RO"/>
        </w:rPr>
      </w:pPr>
    </w:p>
    <w:p w14:paraId="4EB2AF16" w14:textId="77777777" w:rsidR="00A922E4" w:rsidRDefault="00A922E4" w:rsidP="004E0108">
      <w:pPr>
        <w:spacing w:line="360" w:lineRule="auto"/>
        <w:ind w:left="-630"/>
        <w:rPr>
          <w:lang w:val="ro-RO"/>
        </w:rPr>
      </w:pPr>
    </w:p>
    <w:p w14:paraId="066EBA96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60F8B686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407F2F10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6A3D405E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4ADB41E5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587BCFAC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20DADF64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07B8B402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53DE5870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13F3A4DF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0508ACDF" w14:textId="77777777" w:rsidR="00B72582" w:rsidRDefault="00B72582" w:rsidP="004E0108">
      <w:pPr>
        <w:spacing w:line="360" w:lineRule="auto"/>
        <w:ind w:left="-630"/>
        <w:rPr>
          <w:lang w:val="ro-RO"/>
        </w:rPr>
      </w:pPr>
    </w:p>
    <w:p w14:paraId="38DCA0C8" w14:textId="189A9B03" w:rsidR="00B72582" w:rsidRDefault="00B72582" w:rsidP="004E0108">
      <w:pPr>
        <w:spacing w:line="360" w:lineRule="auto"/>
        <w:ind w:left="-630"/>
        <w:rPr>
          <w:lang w:val="ro-RO"/>
        </w:rPr>
      </w:pPr>
    </w:p>
    <w:p w14:paraId="7E3981A0" w14:textId="7F2ED886" w:rsidR="0015777E" w:rsidRDefault="0015777E" w:rsidP="004E0108">
      <w:pPr>
        <w:spacing w:line="360" w:lineRule="auto"/>
        <w:ind w:left="-630"/>
        <w:rPr>
          <w:lang w:val="ro-RO"/>
        </w:rPr>
      </w:pPr>
    </w:p>
    <w:p w14:paraId="43358131" w14:textId="76AA2005" w:rsidR="0015777E" w:rsidRDefault="0015777E" w:rsidP="004E0108">
      <w:pPr>
        <w:spacing w:line="360" w:lineRule="auto"/>
        <w:ind w:left="-630"/>
        <w:rPr>
          <w:lang w:val="ro-RO"/>
        </w:rPr>
      </w:pPr>
    </w:p>
    <w:p w14:paraId="414A13A9" w14:textId="15EC405E" w:rsidR="0015777E" w:rsidRDefault="0015777E" w:rsidP="00C039B1">
      <w:pPr>
        <w:spacing w:line="360" w:lineRule="auto"/>
        <w:rPr>
          <w:lang w:val="ro-RO"/>
        </w:rPr>
      </w:pPr>
    </w:p>
    <w:sectPr w:rsidR="0015777E" w:rsidSect="00547C20">
      <w:headerReference w:type="default" r:id="rId7"/>
      <w:footerReference w:type="default" r:id="rId8"/>
      <w:headerReference w:type="first" r:id="rId9"/>
      <w:pgSz w:w="11907" w:h="16840" w:code="9"/>
      <w:pgMar w:top="1135" w:right="1440" w:bottom="1440" w:left="1440" w:header="27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758D0" w14:textId="77777777" w:rsidR="007D7098" w:rsidRDefault="007D7098">
      <w:r>
        <w:separator/>
      </w:r>
    </w:p>
  </w:endnote>
  <w:endnote w:type="continuationSeparator" w:id="0">
    <w:p w14:paraId="33513FD1" w14:textId="77777777" w:rsidR="007D7098" w:rsidRDefault="007D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217208"/>
      <w:docPartObj>
        <w:docPartGallery w:val="Page Numbers (Bottom of Page)"/>
        <w:docPartUnique/>
      </w:docPartObj>
    </w:sdtPr>
    <w:sdtEndPr/>
    <w:sdtContent>
      <w:sdt>
        <w:sdtPr>
          <w:id w:val="-2115352357"/>
          <w:docPartObj>
            <w:docPartGallery w:val="Page Numbers (Top of Page)"/>
            <w:docPartUnique/>
          </w:docPartObj>
        </w:sdtPr>
        <w:sdtEndPr/>
        <w:sdtContent>
          <w:p w14:paraId="44D73837" w14:textId="262E5277" w:rsidR="00547C20" w:rsidRDefault="00547C2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8652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8652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38E9EE3" w14:textId="77777777" w:rsidR="0051526C" w:rsidRDefault="005152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7B8BF" w14:textId="77777777" w:rsidR="007D7098" w:rsidRDefault="007D7098">
      <w:r>
        <w:separator/>
      </w:r>
    </w:p>
  </w:footnote>
  <w:footnote w:type="continuationSeparator" w:id="0">
    <w:p w14:paraId="25F5756F" w14:textId="77777777" w:rsidR="007D7098" w:rsidRDefault="007D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7C0A7" w14:textId="0A440050" w:rsidR="0049617B" w:rsidRPr="00547C20" w:rsidRDefault="0049617B" w:rsidP="00547C20">
    <w:pPr>
      <w:pStyle w:val="Header"/>
      <w:jc w:val="right"/>
    </w:pPr>
    <w:r w:rsidRPr="00547C20">
      <w:t xml:space="preserve"> </w:t>
    </w:r>
    <w:r w:rsidR="00547C20" w:rsidRPr="00F54821">
      <w:rPr>
        <w:b/>
        <w:color w:val="FF0000"/>
        <w:sz w:val="48"/>
        <w:szCs w:val="48"/>
      </w:rPr>
      <w:t xml:space="preserve">ȘCOALA </w:t>
    </w:r>
    <w:r w:rsidR="00547C20">
      <w:rPr>
        <w:b/>
        <w:color w:val="FF0000"/>
        <w:sz w:val="48"/>
        <w:szCs w:val="48"/>
      </w:rPr>
      <w:t>GIMNAZIALĂ</w:t>
    </w:r>
    <w:r w:rsidR="00547C20" w:rsidRPr="00F54821">
      <w:rPr>
        <w:b/>
        <w:color w:val="FF0000"/>
        <w:sz w:val="48"/>
        <w:szCs w:val="48"/>
      </w:rPr>
      <w:t xml:space="preserve"> CĂRPINIȘ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08C00" w14:textId="77777777" w:rsidR="00547C20" w:rsidRPr="00F54821" w:rsidRDefault="00547C20" w:rsidP="00547C20">
    <w:pPr>
      <w:jc w:val="right"/>
      <w:rPr>
        <w:b/>
        <w:color w:val="FF0000"/>
        <w:sz w:val="48"/>
        <w:szCs w:val="48"/>
      </w:rPr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64A30332" wp14:editId="5CBE705A">
          <wp:simplePos x="0" y="0"/>
          <wp:positionH relativeFrom="column">
            <wp:posOffset>-259080</wp:posOffset>
          </wp:positionH>
          <wp:positionV relativeFrom="paragraph">
            <wp:posOffset>16510</wp:posOffset>
          </wp:positionV>
          <wp:extent cx="807720" cy="1118235"/>
          <wp:effectExtent l="0" t="0" r="0" b="5715"/>
          <wp:wrapSquare wrapText="bothSides"/>
          <wp:docPr id="5" name="Picture 5" descr="F:\SIGLA SCOALA\SIGLA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F:\SIGLA SCOALA\SIGLA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821">
      <w:rPr>
        <w:b/>
        <w:color w:val="FF0000"/>
        <w:sz w:val="48"/>
        <w:szCs w:val="48"/>
      </w:rPr>
      <w:t xml:space="preserve">ȘCOALA </w:t>
    </w:r>
    <w:r>
      <w:rPr>
        <w:b/>
        <w:color w:val="FF0000"/>
        <w:sz w:val="48"/>
        <w:szCs w:val="48"/>
      </w:rPr>
      <w:t>GIMNAZIALĂ</w:t>
    </w:r>
    <w:r w:rsidRPr="00F54821">
      <w:rPr>
        <w:b/>
        <w:color w:val="FF0000"/>
        <w:sz w:val="48"/>
        <w:szCs w:val="48"/>
      </w:rPr>
      <w:t xml:space="preserve"> CĂRPINIȘ</w:t>
    </w:r>
  </w:p>
  <w:p w14:paraId="6457AAE6" w14:textId="77777777" w:rsidR="00547C20" w:rsidRPr="00304EBC" w:rsidRDefault="00547C20" w:rsidP="00547C20">
    <w:pPr>
      <w:pStyle w:val="NoSpacing"/>
      <w:jc w:val="right"/>
      <w:rPr>
        <w:sz w:val="28"/>
        <w:szCs w:val="28"/>
      </w:rPr>
    </w:pPr>
    <w:r w:rsidRPr="00304EBC">
      <w:rPr>
        <w:sz w:val="28"/>
        <w:szCs w:val="28"/>
      </w:rPr>
      <w:t>Sat Cărpiniș, com. Crasna, jud. Gorj</w:t>
    </w:r>
  </w:p>
  <w:p w14:paraId="12441DA9" w14:textId="77777777" w:rsidR="00547C20" w:rsidRPr="00304EBC" w:rsidRDefault="00547C20" w:rsidP="00547C20">
    <w:pPr>
      <w:pStyle w:val="NoSpacing"/>
      <w:jc w:val="right"/>
      <w:rPr>
        <w:sz w:val="28"/>
        <w:szCs w:val="28"/>
      </w:rPr>
    </w:pPr>
    <w:r w:rsidRPr="00304EBC">
      <w:rPr>
        <w:sz w:val="28"/>
        <w:szCs w:val="28"/>
      </w:rPr>
      <w:t>Tel / fax: 0253474122,</w:t>
    </w:r>
  </w:p>
  <w:p w14:paraId="5A32A9A5" w14:textId="77777777" w:rsidR="00547C20" w:rsidRDefault="00547C20" w:rsidP="00547C20">
    <w:pPr>
      <w:pStyle w:val="Header"/>
      <w:jc w:val="right"/>
    </w:pPr>
    <w:proofErr w:type="gramStart"/>
    <w:r w:rsidRPr="00304EBC">
      <w:rPr>
        <w:sz w:val="28"/>
        <w:szCs w:val="28"/>
      </w:rPr>
      <w:t>e-mail</w:t>
    </w:r>
    <w:proofErr w:type="gramEnd"/>
    <w:r w:rsidRPr="00304EBC">
      <w:rPr>
        <w:sz w:val="28"/>
        <w:szCs w:val="28"/>
      </w:rPr>
      <w:t xml:space="preserve">: </w:t>
    </w:r>
    <w:r w:rsidRPr="00771961">
      <w:rPr>
        <w:sz w:val="28"/>
        <w:szCs w:val="28"/>
      </w:rPr>
      <w:t>contact</w:t>
    </w:r>
    <w:hyperlink r:id="rId2" w:history="1">
      <w:r w:rsidRPr="00771961">
        <w:rPr>
          <w:rStyle w:val="Hyperlink"/>
          <w:sz w:val="28"/>
          <w:szCs w:val="28"/>
        </w:rPr>
        <w:t>@scoalagimnazialacarpinis.ro</w:t>
      </w:r>
    </w:hyperlink>
    <w:r>
      <w:rPr>
        <w:sz w:val="28"/>
        <w:szCs w:val="28"/>
      </w:rPr>
      <w:t xml:space="preserve">  </w:t>
    </w:r>
    <w:r>
      <w:t xml:space="preserve"> </w:t>
    </w:r>
  </w:p>
  <w:p w14:paraId="7592A1A2" w14:textId="77777777" w:rsidR="00547C20" w:rsidRDefault="00547C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447E"/>
    <w:multiLevelType w:val="hybridMultilevel"/>
    <w:tmpl w:val="5B146882"/>
    <w:lvl w:ilvl="0" w:tplc="24063F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F6B7C"/>
    <w:multiLevelType w:val="hybridMultilevel"/>
    <w:tmpl w:val="10E68E54"/>
    <w:lvl w:ilvl="0" w:tplc="BB86B3AA">
      <w:start w:val="2"/>
      <w:numFmt w:val="decimal"/>
      <w:lvlText w:val="(%1)"/>
      <w:lvlJc w:val="left"/>
      <w:pPr>
        <w:ind w:left="32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46DC0">
      <w:start w:val="1"/>
      <w:numFmt w:val="lowerLetter"/>
      <w:lvlText w:val="%2"/>
      <w:lvlJc w:val="left"/>
      <w:pPr>
        <w:ind w:left="2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221CBA">
      <w:start w:val="1"/>
      <w:numFmt w:val="lowerRoman"/>
      <w:lvlText w:val="%3"/>
      <w:lvlJc w:val="left"/>
      <w:pPr>
        <w:ind w:left="3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6C2436">
      <w:start w:val="1"/>
      <w:numFmt w:val="decimal"/>
      <w:lvlText w:val="%4"/>
      <w:lvlJc w:val="left"/>
      <w:pPr>
        <w:ind w:left="3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1C1158">
      <w:start w:val="1"/>
      <w:numFmt w:val="lowerLetter"/>
      <w:lvlText w:val="%5"/>
      <w:lvlJc w:val="left"/>
      <w:pPr>
        <w:ind w:left="4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20F2FE">
      <w:start w:val="1"/>
      <w:numFmt w:val="lowerRoman"/>
      <w:lvlText w:val="%6"/>
      <w:lvlJc w:val="left"/>
      <w:pPr>
        <w:ind w:left="5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506F1A">
      <w:start w:val="1"/>
      <w:numFmt w:val="decimal"/>
      <w:lvlText w:val="%7"/>
      <w:lvlJc w:val="left"/>
      <w:pPr>
        <w:ind w:left="6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EEBDA6">
      <w:start w:val="1"/>
      <w:numFmt w:val="lowerLetter"/>
      <w:lvlText w:val="%8"/>
      <w:lvlJc w:val="left"/>
      <w:pPr>
        <w:ind w:left="6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AE8464">
      <w:start w:val="1"/>
      <w:numFmt w:val="lowerRoman"/>
      <w:lvlText w:val="%9"/>
      <w:lvlJc w:val="left"/>
      <w:pPr>
        <w:ind w:left="7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5F5D41"/>
    <w:multiLevelType w:val="hybridMultilevel"/>
    <w:tmpl w:val="88B2AAA0"/>
    <w:lvl w:ilvl="0" w:tplc="536CB5D6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F14FC"/>
    <w:multiLevelType w:val="hybridMultilevel"/>
    <w:tmpl w:val="569CF9C2"/>
    <w:lvl w:ilvl="0" w:tplc="24063F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727AC"/>
    <w:multiLevelType w:val="hybridMultilevel"/>
    <w:tmpl w:val="ABCE8F2C"/>
    <w:lvl w:ilvl="0" w:tplc="1E3A0DF0">
      <w:start w:val="2"/>
      <w:numFmt w:val="decimal"/>
      <w:lvlText w:val="(%1)"/>
      <w:lvlJc w:val="left"/>
      <w:pPr>
        <w:ind w:left="64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801C4">
      <w:start w:val="1"/>
      <w:numFmt w:val="lowerLetter"/>
      <w:lvlText w:val="%2"/>
      <w:lvlJc w:val="left"/>
      <w:pPr>
        <w:ind w:left="2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96A6FC">
      <w:start w:val="1"/>
      <w:numFmt w:val="lowerRoman"/>
      <w:lvlText w:val="%3"/>
      <w:lvlJc w:val="left"/>
      <w:pPr>
        <w:ind w:left="3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E80244">
      <w:start w:val="1"/>
      <w:numFmt w:val="decimal"/>
      <w:lvlText w:val="%4"/>
      <w:lvlJc w:val="left"/>
      <w:pPr>
        <w:ind w:left="3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00B9D6">
      <w:start w:val="1"/>
      <w:numFmt w:val="lowerLetter"/>
      <w:lvlText w:val="%5"/>
      <w:lvlJc w:val="left"/>
      <w:pPr>
        <w:ind w:left="4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54B79A">
      <w:start w:val="1"/>
      <w:numFmt w:val="lowerRoman"/>
      <w:lvlText w:val="%6"/>
      <w:lvlJc w:val="left"/>
      <w:pPr>
        <w:ind w:left="5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DCCB76">
      <w:start w:val="1"/>
      <w:numFmt w:val="decimal"/>
      <w:lvlText w:val="%7"/>
      <w:lvlJc w:val="left"/>
      <w:pPr>
        <w:ind w:left="6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C0ECB2">
      <w:start w:val="1"/>
      <w:numFmt w:val="lowerLetter"/>
      <w:lvlText w:val="%8"/>
      <w:lvlJc w:val="left"/>
      <w:pPr>
        <w:ind w:left="6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C05F2">
      <w:start w:val="1"/>
      <w:numFmt w:val="lowerRoman"/>
      <w:lvlText w:val="%9"/>
      <w:lvlJc w:val="left"/>
      <w:pPr>
        <w:ind w:left="7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10177B"/>
    <w:multiLevelType w:val="hybridMultilevel"/>
    <w:tmpl w:val="1A36EE44"/>
    <w:lvl w:ilvl="0" w:tplc="24063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149"/>
    <w:multiLevelType w:val="hybridMultilevel"/>
    <w:tmpl w:val="4A889E18"/>
    <w:lvl w:ilvl="0" w:tplc="81C8359A">
      <w:start w:val="1"/>
      <w:numFmt w:val="lowerLetter"/>
      <w:lvlText w:val="%1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08BEB2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BC4C67C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14A315E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AC4760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FE57C4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00A298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6C0BEEE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2F6992C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7C1CB8"/>
    <w:multiLevelType w:val="hybridMultilevel"/>
    <w:tmpl w:val="D33424CC"/>
    <w:lvl w:ilvl="0" w:tplc="AABC5A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95CB9"/>
    <w:multiLevelType w:val="hybridMultilevel"/>
    <w:tmpl w:val="93DE51FA"/>
    <w:lvl w:ilvl="0" w:tplc="67A8F994">
      <w:start w:val="2"/>
      <w:numFmt w:val="decimal"/>
      <w:lvlText w:val="(%1)"/>
      <w:lvlJc w:val="left"/>
      <w:pPr>
        <w:ind w:left="364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834BE">
      <w:start w:val="1"/>
      <w:numFmt w:val="lowerLetter"/>
      <w:lvlText w:val="%2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2A2A6A">
      <w:start w:val="1"/>
      <w:numFmt w:val="lowerRoman"/>
      <w:lvlText w:val="%3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A456C2">
      <w:start w:val="1"/>
      <w:numFmt w:val="decimal"/>
      <w:lvlText w:val="%4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EAC04">
      <w:start w:val="1"/>
      <w:numFmt w:val="lowerLetter"/>
      <w:lvlText w:val="%5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2859D8">
      <w:start w:val="1"/>
      <w:numFmt w:val="lowerRoman"/>
      <w:lvlText w:val="%6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22BAFC">
      <w:start w:val="1"/>
      <w:numFmt w:val="decimal"/>
      <w:lvlText w:val="%7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5AFA1E">
      <w:start w:val="1"/>
      <w:numFmt w:val="lowerLetter"/>
      <w:lvlText w:val="%8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AE4574">
      <w:start w:val="1"/>
      <w:numFmt w:val="lowerRoman"/>
      <w:lvlText w:val="%9"/>
      <w:lvlJc w:val="left"/>
      <w:pPr>
        <w:ind w:left="7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BF2BA6"/>
    <w:multiLevelType w:val="hybridMultilevel"/>
    <w:tmpl w:val="F2EAB718"/>
    <w:lvl w:ilvl="0" w:tplc="89A6438E">
      <w:start w:val="2"/>
      <w:numFmt w:val="decimal"/>
      <w:lvlText w:val="(%1)"/>
      <w:lvlJc w:val="left"/>
      <w:pPr>
        <w:ind w:left="64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4A916A">
      <w:start w:val="1"/>
      <w:numFmt w:val="lowerLetter"/>
      <w:lvlText w:val="%2"/>
      <w:lvlJc w:val="left"/>
      <w:pPr>
        <w:ind w:left="2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48F0EA">
      <w:start w:val="1"/>
      <w:numFmt w:val="lowerRoman"/>
      <w:lvlText w:val="%3"/>
      <w:lvlJc w:val="left"/>
      <w:pPr>
        <w:ind w:left="3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2853BC">
      <w:start w:val="1"/>
      <w:numFmt w:val="decimal"/>
      <w:lvlText w:val="%4"/>
      <w:lvlJc w:val="left"/>
      <w:pPr>
        <w:ind w:left="3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68C12">
      <w:start w:val="1"/>
      <w:numFmt w:val="lowerLetter"/>
      <w:lvlText w:val="%5"/>
      <w:lvlJc w:val="left"/>
      <w:pPr>
        <w:ind w:left="4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AE90F8">
      <w:start w:val="1"/>
      <w:numFmt w:val="lowerRoman"/>
      <w:lvlText w:val="%6"/>
      <w:lvlJc w:val="left"/>
      <w:pPr>
        <w:ind w:left="5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A0D752">
      <w:start w:val="1"/>
      <w:numFmt w:val="decimal"/>
      <w:lvlText w:val="%7"/>
      <w:lvlJc w:val="left"/>
      <w:pPr>
        <w:ind w:left="6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E02C54">
      <w:start w:val="1"/>
      <w:numFmt w:val="lowerLetter"/>
      <w:lvlText w:val="%8"/>
      <w:lvlJc w:val="left"/>
      <w:pPr>
        <w:ind w:left="6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7AC840">
      <w:start w:val="1"/>
      <w:numFmt w:val="lowerRoman"/>
      <w:lvlText w:val="%9"/>
      <w:lvlJc w:val="left"/>
      <w:pPr>
        <w:ind w:left="7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8039AC"/>
    <w:multiLevelType w:val="hybridMultilevel"/>
    <w:tmpl w:val="74EAA76A"/>
    <w:lvl w:ilvl="0" w:tplc="36EED986">
      <w:start w:val="1"/>
      <w:numFmt w:val="decimal"/>
      <w:lvlText w:val="(%1)"/>
      <w:lvlJc w:val="left"/>
      <w:pPr>
        <w:ind w:left="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2818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86EA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CC01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7AA7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A1E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C64B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5CB2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4CC5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55040C"/>
    <w:multiLevelType w:val="hybridMultilevel"/>
    <w:tmpl w:val="45C05240"/>
    <w:lvl w:ilvl="0" w:tplc="C47A0560">
      <w:start w:val="2"/>
      <w:numFmt w:val="decimal"/>
      <w:lvlText w:val="(%1)"/>
      <w:lvlJc w:val="left"/>
      <w:pPr>
        <w:ind w:left="673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AC24E">
      <w:start w:val="1"/>
      <w:numFmt w:val="lowerLetter"/>
      <w:lvlText w:val="%2"/>
      <w:lvlJc w:val="left"/>
      <w:pPr>
        <w:ind w:left="2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2413E2">
      <w:start w:val="1"/>
      <w:numFmt w:val="lowerRoman"/>
      <w:lvlText w:val="%3"/>
      <w:lvlJc w:val="left"/>
      <w:pPr>
        <w:ind w:left="3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4CBBC">
      <w:start w:val="1"/>
      <w:numFmt w:val="decimal"/>
      <w:lvlText w:val="%4"/>
      <w:lvlJc w:val="left"/>
      <w:pPr>
        <w:ind w:left="3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88295A">
      <w:start w:val="1"/>
      <w:numFmt w:val="lowerLetter"/>
      <w:lvlText w:val="%5"/>
      <w:lvlJc w:val="left"/>
      <w:pPr>
        <w:ind w:left="4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EEE21A">
      <w:start w:val="1"/>
      <w:numFmt w:val="lowerRoman"/>
      <w:lvlText w:val="%6"/>
      <w:lvlJc w:val="left"/>
      <w:pPr>
        <w:ind w:left="5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DCACCA">
      <w:start w:val="1"/>
      <w:numFmt w:val="decimal"/>
      <w:lvlText w:val="%7"/>
      <w:lvlJc w:val="left"/>
      <w:pPr>
        <w:ind w:left="6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6AAF20">
      <w:start w:val="1"/>
      <w:numFmt w:val="lowerLetter"/>
      <w:lvlText w:val="%8"/>
      <w:lvlJc w:val="left"/>
      <w:pPr>
        <w:ind w:left="6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C88FB8">
      <w:start w:val="1"/>
      <w:numFmt w:val="lowerRoman"/>
      <w:lvlText w:val="%9"/>
      <w:lvlJc w:val="left"/>
      <w:pPr>
        <w:ind w:left="7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3F6418"/>
    <w:multiLevelType w:val="hybridMultilevel"/>
    <w:tmpl w:val="2B385C3A"/>
    <w:lvl w:ilvl="0" w:tplc="766C782A">
      <w:start w:val="2"/>
      <w:numFmt w:val="decimal"/>
      <w:lvlText w:val="(%1)"/>
      <w:lvlJc w:val="left"/>
      <w:pPr>
        <w:ind w:left="1339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87462">
      <w:start w:val="1"/>
      <w:numFmt w:val="lowerLetter"/>
      <w:lvlText w:val="%2"/>
      <w:lvlJc w:val="left"/>
      <w:pPr>
        <w:ind w:left="2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EB3A8">
      <w:start w:val="1"/>
      <w:numFmt w:val="lowerRoman"/>
      <w:lvlText w:val="%3"/>
      <w:lvlJc w:val="left"/>
      <w:pPr>
        <w:ind w:left="3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C02C5A">
      <w:start w:val="1"/>
      <w:numFmt w:val="decimal"/>
      <w:lvlText w:val="%4"/>
      <w:lvlJc w:val="left"/>
      <w:pPr>
        <w:ind w:left="3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0556">
      <w:start w:val="1"/>
      <w:numFmt w:val="lowerLetter"/>
      <w:lvlText w:val="%5"/>
      <w:lvlJc w:val="left"/>
      <w:pPr>
        <w:ind w:left="4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AE6D2">
      <w:start w:val="1"/>
      <w:numFmt w:val="lowerRoman"/>
      <w:lvlText w:val="%6"/>
      <w:lvlJc w:val="left"/>
      <w:pPr>
        <w:ind w:left="5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921652">
      <w:start w:val="1"/>
      <w:numFmt w:val="decimal"/>
      <w:lvlText w:val="%7"/>
      <w:lvlJc w:val="left"/>
      <w:pPr>
        <w:ind w:left="6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FC8E">
      <w:start w:val="1"/>
      <w:numFmt w:val="lowerLetter"/>
      <w:lvlText w:val="%8"/>
      <w:lvlJc w:val="left"/>
      <w:pPr>
        <w:ind w:left="6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86BC8E">
      <w:start w:val="1"/>
      <w:numFmt w:val="lowerRoman"/>
      <w:lvlText w:val="%9"/>
      <w:lvlJc w:val="left"/>
      <w:pPr>
        <w:ind w:left="7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6523F0"/>
    <w:multiLevelType w:val="hybridMultilevel"/>
    <w:tmpl w:val="BA12D2EE"/>
    <w:lvl w:ilvl="0" w:tplc="0409000B">
      <w:start w:val="1"/>
      <w:numFmt w:val="bullet"/>
      <w:lvlText w:val="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3"/>
  </w:num>
  <w:num w:numId="7">
    <w:abstractNumId w:val="9"/>
  </w:num>
  <w:num w:numId="8">
    <w:abstractNumId w:val="11"/>
  </w:num>
  <w:num w:numId="9">
    <w:abstractNumId w:val="12"/>
  </w:num>
  <w:num w:numId="10">
    <w:abstractNumId w:val="4"/>
  </w:num>
  <w:num w:numId="11">
    <w:abstractNumId w:val="8"/>
  </w:num>
  <w:num w:numId="12">
    <w:abstractNumId w:val="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F7"/>
    <w:rsid w:val="00017411"/>
    <w:rsid w:val="00043416"/>
    <w:rsid w:val="00073332"/>
    <w:rsid w:val="00084CDD"/>
    <w:rsid w:val="0009065A"/>
    <w:rsid w:val="000A6AE7"/>
    <w:rsid w:val="000E1CE0"/>
    <w:rsid w:val="00104270"/>
    <w:rsid w:val="00126EE6"/>
    <w:rsid w:val="00151AE2"/>
    <w:rsid w:val="0015777E"/>
    <w:rsid w:val="00162D43"/>
    <w:rsid w:val="001634F2"/>
    <w:rsid w:val="001767A2"/>
    <w:rsid w:val="0019424A"/>
    <w:rsid w:val="00194FE7"/>
    <w:rsid w:val="0019689E"/>
    <w:rsid w:val="001A0509"/>
    <w:rsid w:val="001B20CB"/>
    <w:rsid w:val="001C06D1"/>
    <w:rsid w:val="001C0ABC"/>
    <w:rsid w:val="001D4E84"/>
    <w:rsid w:val="00211A05"/>
    <w:rsid w:val="00266343"/>
    <w:rsid w:val="00280978"/>
    <w:rsid w:val="002826F5"/>
    <w:rsid w:val="00284B36"/>
    <w:rsid w:val="00286361"/>
    <w:rsid w:val="0028713B"/>
    <w:rsid w:val="002B21AB"/>
    <w:rsid w:val="002B4032"/>
    <w:rsid w:val="002C1D62"/>
    <w:rsid w:val="002C2913"/>
    <w:rsid w:val="002E2BCA"/>
    <w:rsid w:val="002E43F7"/>
    <w:rsid w:val="0031189B"/>
    <w:rsid w:val="00312A5A"/>
    <w:rsid w:val="00347696"/>
    <w:rsid w:val="00354F6F"/>
    <w:rsid w:val="00360B94"/>
    <w:rsid w:val="003634DF"/>
    <w:rsid w:val="00373A1C"/>
    <w:rsid w:val="003C2A29"/>
    <w:rsid w:val="003F0A45"/>
    <w:rsid w:val="003F14AA"/>
    <w:rsid w:val="003F1D54"/>
    <w:rsid w:val="004348A1"/>
    <w:rsid w:val="0046272B"/>
    <w:rsid w:val="00480D41"/>
    <w:rsid w:val="00481847"/>
    <w:rsid w:val="00485485"/>
    <w:rsid w:val="0049617B"/>
    <w:rsid w:val="00497617"/>
    <w:rsid w:val="004A06E7"/>
    <w:rsid w:val="004C1FE9"/>
    <w:rsid w:val="004E0108"/>
    <w:rsid w:val="004F1F00"/>
    <w:rsid w:val="00500713"/>
    <w:rsid w:val="0051115F"/>
    <w:rsid w:val="0051526C"/>
    <w:rsid w:val="0053022B"/>
    <w:rsid w:val="00547C20"/>
    <w:rsid w:val="00551AA8"/>
    <w:rsid w:val="00571287"/>
    <w:rsid w:val="0057429D"/>
    <w:rsid w:val="0057697A"/>
    <w:rsid w:val="00585607"/>
    <w:rsid w:val="0059522C"/>
    <w:rsid w:val="005A46C5"/>
    <w:rsid w:val="005C08B1"/>
    <w:rsid w:val="005D03E5"/>
    <w:rsid w:val="005D31E4"/>
    <w:rsid w:val="005F3310"/>
    <w:rsid w:val="0060405A"/>
    <w:rsid w:val="00607C18"/>
    <w:rsid w:val="00617DED"/>
    <w:rsid w:val="00630DB9"/>
    <w:rsid w:val="00631EDC"/>
    <w:rsid w:val="00637804"/>
    <w:rsid w:val="00645184"/>
    <w:rsid w:val="00646C1B"/>
    <w:rsid w:val="00651E77"/>
    <w:rsid w:val="00652BFE"/>
    <w:rsid w:val="00652F88"/>
    <w:rsid w:val="00656E5F"/>
    <w:rsid w:val="006804AE"/>
    <w:rsid w:val="00680F50"/>
    <w:rsid w:val="006948E8"/>
    <w:rsid w:val="006977A5"/>
    <w:rsid w:val="006D2DE7"/>
    <w:rsid w:val="006F39B0"/>
    <w:rsid w:val="00702F8E"/>
    <w:rsid w:val="00721000"/>
    <w:rsid w:val="00730AC0"/>
    <w:rsid w:val="00781970"/>
    <w:rsid w:val="00797922"/>
    <w:rsid w:val="007A1018"/>
    <w:rsid w:val="007C0283"/>
    <w:rsid w:val="007D3F9B"/>
    <w:rsid w:val="007D7098"/>
    <w:rsid w:val="007E2597"/>
    <w:rsid w:val="007E29F2"/>
    <w:rsid w:val="007F20E8"/>
    <w:rsid w:val="008106B9"/>
    <w:rsid w:val="00852AE9"/>
    <w:rsid w:val="00886520"/>
    <w:rsid w:val="0089789A"/>
    <w:rsid w:val="008A6392"/>
    <w:rsid w:val="008B015D"/>
    <w:rsid w:val="008B64A3"/>
    <w:rsid w:val="008C671F"/>
    <w:rsid w:val="008E57B4"/>
    <w:rsid w:val="00915F15"/>
    <w:rsid w:val="00920E6D"/>
    <w:rsid w:val="00920FAA"/>
    <w:rsid w:val="00986ECA"/>
    <w:rsid w:val="00996BC7"/>
    <w:rsid w:val="009C7539"/>
    <w:rsid w:val="009F6E3D"/>
    <w:rsid w:val="00A00D86"/>
    <w:rsid w:val="00A02C9B"/>
    <w:rsid w:val="00A073B5"/>
    <w:rsid w:val="00A27D76"/>
    <w:rsid w:val="00A31ACC"/>
    <w:rsid w:val="00A36492"/>
    <w:rsid w:val="00A479F3"/>
    <w:rsid w:val="00A54664"/>
    <w:rsid w:val="00A56033"/>
    <w:rsid w:val="00A65D36"/>
    <w:rsid w:val="00A7313B"/>
    <w:rsid w:val="00A74AF8"/>
    <w:rsid w:val="00A907ED"/>
    <w:rsid w:val="00A922E4"/>
    <w:rsid w:val="00A95447"/>
    <w:rsid w:val="00A95F46"/>
    <w:rsid w:val="00A96D0C"/>
    <w:rsid w:val="00AB3667"/>
    <w:rsid w:val="00AB77EC"/>
    <w:rsid w:val="00AD4D3F"/>
    <w:rsid w:val="00AE0BF8"/>
    <w:rsid w:val="00AF6F87"/>
    <w:rsid w:val="00AF724D"/>
    <w:rsid w:val="00B01F54"/>
    <w:rsid w:val="00B02D0D"/>
    <w:rsid w:val="00B23048"/>
    <w:rsid w:val="00B42692"/>
    <w:rsid w:val="00B553DA"/>
    <w:rsid w:val="00B6010C"/>
    <w:rsid w:val="00B7128C"/>
    <w:rsid w:val="00B7183C"/>
    <w:rsid w:val="00B72582"/>
    <w:rsid w:val="00B76942"/>
    <w:rsid w:val="00B827F3"/>
    <w:rsid w:val="00BB3D3E"/>
    <w:rsid w:val="00BC257B"/>
    <w:rsid w:val="00BC6BF6"/>
    <w:rsid w:val="00BE44F4"/>
    <w:rsid w:val="00BE507D"/>
    <w:rsid w:val="00C015AF"/>
    <w:rsid w:val="00C039B1"/>
    <w:rsid w:val="00C118CA"/>
    <w:rsid w:val="00C36BE6"/>
    <w:rsid w:val="00C5184A"/>
    <w:rsid w:val="00C553C7"/>
    <w:rsid w:val="00C769FB"/>
    <w:rsid w:val="00C85DB7"/>
    <w:rsid w:val="00C9607D"/>
    <w:rsid w:val="00CA5FDE"/>
    <w:rsid w:val="00CB2035"/>
    <w:rsid w:val="00CC3542"/>
    <w:rsid w:val="00D41122"/>
    <w:rsid w:val="00D829E4"/>
    <w:rsid w:val="00D85FC7"/>
    <w:rsid w:val="00D923F7"/>
    <w:rsid w:val="00DA493F"/>
    <w:rsid w:val="00DB1575"/>
    <w:rsid w:val="00DC2516"/>
    <w:rsid w:val="00DE2F9B"/>
    <w:rsid w:val="00E13DBE"/>
    <w:rsid w:val="00E22AA9"/>
    <w:rsid w:val="00E25924"/>
    <w:rsid w:val="00E31B8A"/>
    <w:rsid w:val="00E3541D"/>
    <w:rsid w:val="00E63213"/>
    <w:rsid w:val="00E74915"/>
    <w:rsid w:val="00EA2CA0"/>
    <w:rsid w:val="00EB6B1F"/>
    <w:rsid w:val="00EC6161"/>
    <w:rsid w:val="00EC68C7"/>
    <w:rsid w:val="00EE1CEC"/>
    <w:rsid w:val="00F11074"/>
    <w:rsid w:val="00F137CE"/>
    <w:rsid w:val="00F20D2A"/>
    <w:rsid w:val="00F34A4D"/>
    <w:rsid w:val="00F34E03"/>
    <w:rsid w:val="00F441FA"/>
    <w:rsid w:val="00F63BDC"/>
    <w:rsid w:val="00F6454E"/>
    <w:rsid w:val="00FE23C2"/>
    <w:rsid w:val="00FE4B76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2381F7"/>
  <w15:docId w15:val="{CAF2A7B1-32F7-4548-AB97-D300898A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48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48E8"/>
    <w:pPr>
      <w:tabs>
        <w:tab w:val="center" w:pos="4320"/>
        <w:tab w:val="right" w:pos="8640"/>
      </w:tabs>
    </w:pPr>
  </w:style>
  <w:style w:type="character" w:customStyle="1" w:styleId="xar-title1">
    <w:name w:val="xar-title1"/>
    <w:rsid w:val="00EC6161"/>
    <w:rPr>
      <w:rFonts w:ascii="Arial" w:hAnsi="Arial" w:cs="Arial" w:hint="default"/>
      <w:b/>
      <w:bCs/>
      <w:color w:val="16587C"/>
      <w:spacing w:val="15"/>
      <w:sz w:val="31"/>
      <w:szCs w:val="31"/>
    </w:rPr>
  </w:style>
  <w:style w:type="table" w:customStyle="1" w:styleId="TableGrid">
    <w:name w:val="TableGrid"/>
    <w:rsid w:val="003C2A29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49617B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617B"/>
    <w:rPr>
      <w:color w:val="0000FF"/>
      <w:u w:val="single"/>
    </w:rPr>
  </w:style>
  <w:style w:type="paragraph" w:styleId="NoSpacing">
    <w:name w:val="No Spacing"/>
    <w:uiPriority w:val="1"/>
    <w:qFormat/>
    <w:rsid w:val="0049617B"/>
    <w:rPr>
      <w:rFonts w:ascii="Calibri" w:eastAsia="Calibri" w:hAnsi="Calibri"/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1526C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15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526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cgeneralacarpinis@yahoo.com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SECRETARIAT2V2\Desktop\doc%20antet%20v03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antet v0310</Template>
  <TotalTime>22</TotalTime>
  <Pages>2</Pages>
  <Words>355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Colegiul Tehnic de Comunicatii N Vasilescu Karpen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Acer</cp:lastModifiedBy>
  <cp:revision>9</cp:revision>
  <cp:lastPrinted>2024-11-28T07:25:00Z</cp:lastPrinted>
  <dcterms:created xsi:type="dcterms:W3CDTF">2024-09-25T07:28:00Z</dcterms:created>
  <dcterms:modified xsi:type="dcterms:W3CDTF">2024-11-28T07:25:00Z</dcterms:modified>
</cp:coreProperties>
</file>